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C071D" w14:textId="77777777" w:rsidR="008B7DA7" w:rsidRDefault="00B06E4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2"/>
          <w:szCs w:val="22"/>
        </w:rPr>
      </w:pPr>
      <w:r>
        <w:rPr>
          <w:rFonts w:ascii="Arial-BoldMT" w:hAnsi="Arial-BoldMT" w:cs="Arial-BoldMT"/>
          <w:b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D77830" wp14:editId="052A93D8">
                <wp:simplePos x="0" y="0"/>
                <wp:positionH relativeFrom="column">
                  <wp:posOffset>202565</wp:posOffset>
                </wp:positionH>
                <wp:positionV relativeFrom="paragraph">
                  <wp:posOffset>294640</wp:posOffset>
                </wp:positionV>
                <wp:extent cx="1060450" cy="836295"/>
                <wp:effectExtent l="6350" t="12700" r="9525" b="825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E54F4" w14:textId="77777777" w:rsidR="008B7DA7" w:rsidRDefault="00B06E45"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noProof/>
                                <w:color w:val="000000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2461F9DF" wp14:editId="5DBB9CC7">
                                  <wp:extent cx="866775" cy="733425"/>
                                  <wp:effectExtent l="0" t="0" r="0" b="0"/>
                                  <wp:docPr id="1" name="Picture 1" descr="school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chool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63789" b="5913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733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D7783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5.95pt;margin-top:23.2pt;width:83.5pt;height:65.8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">
                <v:textbox style="mso-fit-shape-to-text:t">
                  <w:txbxContent>
                    <w:p w14:paraId="195E54F4" w14:textId="77777777" w:rsidR="008B7DA7" w:rsidRDefault="00B06E45">
                      <w:r>
                        <w:rPr>
                          <w:rFonts w:ascii="Arial-BoldMT" w:hAnsi="Arial-BoldMT" w:cs="Arial-BoldMT"/>
                          <w:b/>
                          <w:bCs/>
                          <w:noProof/>
                          <w:color w:val="000000"/>
                          <w:sz w:val="22"/>
                          <w:szCs w:val="22"/>
                        </w:rPr>
                        <w:drawing>
                          <wp:inline distT="0" distB="0" distL="0" distR="0" wp14:anchorId="2461F9DF" wp14:editId="5DBB9CC7">
                            <wp:extent cx="866775" cy="733425"/>
                            <wp:effectExtent l="0" t="0" r="0" b="0"/>
                            <wp:docPr id="1" name="Picture 1" descr="school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chool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63789" b="5913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733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DF9CAB7" w14:textId="77777777" w:rsidR="008B7DA7" w:rsidRDefault="00B06E4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32"/>
          <w:szCs w:val="32"/>
        </w:rPr>
      </w:pPr>
      <w:r>
        <w:rPr>
          <w:rFonts w:ascii="Arial-BoldMT" w:hAnsi="Arial-BoldMT" w:cs="Arial-BoldMT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76871B" wp14:editId="5729F524">
                <wp:simplePos x="0" y="0"/>
                <wp:positionH relativeFrom="column">
                  <wp:posOffset>1263015</wp:posOffset>
                </wp:positionH>
                <wp:positionV relativeFrom="paragraph">
                  <wp:posOffset>133985</wp:posOffset>
                </wp:positionV>
                <wp:extent cx="4806950" cy="836295"/>
                <wp:effectExtent l="9525" t="12700" r="12700" b="825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695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871D9" w14:textId="77777777" w:rsidR="008B7DA7" w:rsidRDefault="00B06E4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color w:val="000000"/>
                              </w:rPr>
                              <w:t>OUR LADY &amp; ST OSWALD’S CATHOLIC PRIMARY SCHOOL, OSWESTRY</w:t>
                            </w:r>
                          </w:p>
                          <w:p w14:paraId="49F454BE" w14:textId="77777777" w:rsidR="008B7DA7" w:rsidRDefault="008B7DA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14:paraId="3D63DEBB" w14:textId="77777777" w:rsidR="008B7DA7" w:rsidRDefault="008B7DA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-BoldMT" w:hAnsi="Arial-BoldMT" w:cs="Arial-BoldMT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14:paraId="3B648061" w14:textId="77777777" w:rsidR="008B7DA7" w:rsidRDefault="008B7D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6871B" id="Text Box 6" o:spid="_x0000_s1027" type="#_x0000_t202" style="position:absolute;left:0;text-align:left;margin-left:99.45pt;margin-top:10.55pt;width:378.5pt;height:6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0f7KwIAAFc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">
                <v:textbox>
                  <w:txbxContent>
                    <w:p w14:paraId="07B871D9" w14:textId="77777777" w:rsidR="008B7DA7" w:rsidRDefault="00B06E4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color w:val="000000"/>
                        </w:rPr>
                        <w:t>OUR LADY &amp; ST OSWALD’S CATHOLIC PRIMARY SCHOOL, OSWESTRY</w:t>
                      </w:r>
                    </w:p>
                    <w:p w14:paraId="49F454BE" w14:textId="77777777" w:rsidR="008B7DA7" w:rsidRDefault="008B7DA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color w:val="000000"/>
                        </w:rPr>
                      </w:pPr>
                    </w:p>
                    <w:p w14:paraId="3D63DEBB" w14:textId="77777777" w:rsidR="008B7DA7" w:rsidRDefault="008B7DA7">
                      <w:pPr>
                        <w:autoSpaceDE w:val="0"/>
                        <w:autoSpaceDN w:val="0"/>
                        <w:adjustRightInd w:val="0"/>
                        <w:rPr>
                          <w:rFonts w:ascii="Arial-BoldMT" w:hAnsi="Arial-BoldMT" w:cs="Arial-BoldMT"/>
                          <w:b/>
                          <w:bCs/>
                          <w:color w:val="000000"/>
                        </w:rPr>
                      </w:pPr>
                    </w:p>
                    <w:p w14:paraId="3B648061" w14:textId="77777777" w:rsidR="008B7DA7" w:rsidRDefault="008B7DA7"/>
                  </w:txbxContent>
                </v:textbox>
              </v:shape>
            </w:pict>
          </mc:Fallback>
        </mc:AlternateContent>
      </w:r>
    </w:p>
    <w:p w14:paraId="42E28687" w14:textId="77777777" w:rsidR="008B7DA7" w:rsidRDefault="008B7DA7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32"/>
          <w:szCs w:val="32"/>
        </w:rPr>
      </w:pPr>
    </w:p>
    <w:p w14:paraId="074FBDCA" w14:textId="77777777" w:rsidR="008B7DA7" w:rsidRDefault="008B7DA7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32"/>
          <w:szCs w:val="32"/>
        </w:rPr>
      </w:pPr>
    </w:p>
    <w:p w14:paraId="1930B292" w14:textId="77777777" w:rsidR="008B7DA7" w:rsidRDefault="008B7DA7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32"/>
          <w:szCs w:val="32"/>
        </w:rPr>
      </w:pPr>
    </w:p>
    <w:p w14:paraId="7C3F49C0" w14:textId="77777777" w:rsidR="008B7DA7" w:rsidRPr="00186207" w:rsidRDefault="008B7DA7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i/>
          <w:iCs/>
          <w:color w:val="000000"/>
        </w:rPr>
      </w:pPr>
    </w:p>
    <w:p w14:paraId="0A1F5B95" w14:textId="77777777" w:rsidR="006039D4" w:rsidRDefault="00B06E45" w:rsidP="006039D4">
      <w:pPr>
        <w:shd w:val="clear" w:color="auto" w:fill="FFFFFF"/>
        <w:jc w:val="center"/>
        <w:textAlignment w:val="baseline"/>
        <w:rPr>
          <w:rFonts w:ascii="Calibri" w:hAnsi="Calibri" w:cs="Calibri"/>
          <w:color w:val="000000"/>
        </w:rPr>
      </w:pPr>
      <w:r w:rsidRPr="00186207">
        <w:rPr>
          <w:rFonts w:ascii="Calibri" w:eastAsia="Calibri" w:hAnsi="Calibri" w:cs="Arial"/>
          <w:b/>
          <w:bCs/>
          <w:i/>
          <w:iCs/>
          <w:lang w:eastAsia="en-US"/>
        </w:rPr>
        <w:t xml:space="preserve"> </w:t>
      </w:r>
      <w:r w:rsidR="006039D4">
        <w:rPr>
          <w:b/>
          <w:bCs/>
          <w:i/>
          <w:iCs/>
          <w:color w:val="000000"/>
        </w:rPr>
        <w:t>‘</w:t>
      </w:r>
      <w:r w:rsidR="006039D4">
        <w:rPr>
          <w:rFonts w:ascii="Calibri" w:hAnsi="Calibri" w:cs="Calibri"/>
          <w:b/>
          <w:bCs/>
          <w:color w:val="000000"/>
        </w:rPr>
        <w:t>"</w:t>
      </w:r>
      <w:r w:rsidR="006039D4">
        <w:rPr>
          <w:rFonts w:ascii="Calibri" w:hAnsi="Calibri" w:cs="Calibri"/>
          <w:b/>
          <w:bCs/>
          <w:i/>
          <w:iCs/>
          <w:color w:val="000000"/>
        </w:rPr>
        <w:t>I came so that they might have life, and have it more abundantly</w:t>
      </w:r>
      <w:r w:rsidR="006039D4">
        <w:rPr>
          <w:rFonts w:ascii="Calibri" w:hAnsi="Calibri" w:cs="Calibri"/>
          <w:b/>
          <w:bCs/>
          <w:color w:val="000000"/>
        </w:rPr>
        <w:t>.”</w:t>
      </w:r>
    </w:p>
    <w:p w14:paraId="70090BD0" w14:textId="77777777" w:rsidR="006039D4" w:rsidRDefault="006039D4" w:rsidP="006039D4">
      <w:pPr>
        <w:pStyle w:val="xelementtoproof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b/>
          <w:bCs/>
          <w:color w:val="000000"/>
          <w:sz w:val="20"/>
          <w:szCs w:val="20"/>
          <w:bdr w:val="none" w:sz="0" w:space="0" w:color="auto" w:frame="1"/>
        </w:rPr>
        <w:t>(John 10:10)</w:t>
      </w:r>
    </w:p>
    <w:p w14:paraId="22FD4C3A" w14:textId="0764DF48" w:rsidR="008B7DA7" w:rsidRPr="00186207" w:rsidRDefault="008B7DA7" w:rsidP="006039D4">
      <w:pPr>
        <w:spacing w:after="200"/>
        <w:rPr>
          <w:rFonts w:ascii="Calibri" w:eastAsia="Calibri" w:hAnsi="Calibri" w:cs="Arial"/>
          <w:b/>
          <w:bCs/>
          <w:i/>
          <w:iCs/>
          <w:lang w:eastAsia="en-US"/>
        </w:rPr>
      </w:pPr>
    </w:p>
    <w:p w14:paraId="6A62221D" w14:textId="77777777" w:rsidR="008B7DA7" w:rsidRDefault="008B7DA7">
      <w:pPr>
        <w:spacing w:after="160"/>
        <w:jc w:val="center"/>
        <w:rPr>
          <w:rFonts w:ascii="Arial" w:eastAsiaTheme="minorHAnsi" w:hAnsi="Arial" w:cs="Arial"/>
          <w:b/>
          <w:sz w:val="28"/>
          <w:szCs w:val="28"/>
          <w:lang w:eastAsia="en-US"/>
        </w:rPr>
      </w:pPr>
    </w:p>
    <w:p w14:paraId="51C39298" w14:textId="77777777" w:rsidR="008B7DA7" w:rsidRDefault="00B06E45">
      <w:pPr>
        <w:spacing w:after="160"/>
        <w:jc w:val="center"/>
        <w:rPr>
          <w:rFonts w:ascii="Arial" w:eastAsiaTheme="minorHAnsi" w:hAnsi="Arial" w:cs="Arial"/>
          <w:b/>
          <w:sz w:val="28"/>
          <w:szCs w:val="28"/>
          <w:lang w:eastAsia="en-US"/>
        </w:rPr>
      </w:pPr>
      <w:r>
        <w:rPr>
          <w:rFonts w:ascii="Arial" w:eastAsiaTheme="minorHAnsi" w:hAnsi="Arial" w:cs="Arial"/>
          <w:b/>
          <w:sz w:val="28"/>
          <w:szCs w:val="28"/>
          <w:lang w:eastAsia="en-US"/>
        </w:rPr>
        <w:t>How to Order School Uniform</w:t>
      </w:r>
    </w:p>
    <w:p w14:paraId="56DBA5D0" w14:textId="77777777" w:rsidR="008B7DA7" w:rsidRDefault="008B7DA7">
      <w:pPr>
        <w:spacing w:after="16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374F92D" w14:textId="77777777" w:rsidR="008B7DA7" w:rsidRPr="006039D4" w:rsidRDefault="00B06E45">
      <w:pPr>
        <w:spacing w:after="160" w:line="259" w:lineRule="auto"/>
        <w:rPr>
          <w:rFonts w:eastAsiaTheme="minorHAnsi"/>
          <w:lang w:eastAsia="en-US"/>
        </w:rPr>
      </w:pPr>
      <w:r w:rsidRPr="006039D4">
        <w:rPr>
          <w:rFonts w:eastAsiaTheme="minorHAnsi"/>
          <w:lang w:eastAsia="en-US"/>
        </w:rPr>
        <w:t xml:space="preserve">The school sweatshirt with the school logo, together with the school polo shirt, fleece and bookbags are available from Ram Leisure &amp; Work Wear of Wrexham.  All other items are generally available in high street stores. </w:t>
      </w:r>
    </w:p>
    <w:p w14:paraId="7987FA4D" w14:textId="77777777" w:rsidR="008B7DA7" w:rsidRPr="006039D4" w:rsidRDefault="00B06E45">
      <w:pPr>
        <w:spacing w:after="160" w:line="259" w:lineRule="auto"/>
        <w:rPr>
          <w:rFonts w:eastAsiaTheme="minorHAnsi"/>
          <w:lang w:eastAsia="en-US"/>
        </w:rPr>
      </w:pPr>
      <w:r w:rsidRPr="006039D4">
        <w:rPr>
          <w:rFonts w:eastAsiaTheme="minorHAnsi"/>
          <w:lang w:eastAsia="en-US"/>
        </w:rPr>
        <w:t xml:space="preserve">You can buy from Ram via their website at </w:t>
      </w:r>
      <w:hyperlink r:id="rId8" w:history="1">
        <w:r w:rsidRPr="006039D4">
          <w:rPr>
            <w:rStyle w:val="Hyperlink"/>
            <w:rFonts w:eastAsiaTheme="minorHAnsi"/>
            <w:lang w:eastAsia="en-US"/>
          </w:rPr>
          <w:t>www.ourschoolwear.co.uk</w:t>
        </w:r>
      </w:hyperlink>
      <w:r w:rsidRPr="006039D4">
        <w:rPr>
          <w:rFonts w:eastAsiaTheme="minorHAnsi"/>
          <w:lang w:eastAsia="en-US"/>
        </w:rPr>
        <w:t>.</w:t>
      </w:r>
    </w:p>
    <w:p w14:paraId="709A5CB2" w14:textId="77777777" w:rsidR="008B7DA7" w:rsidRPr="006039D4" w:rsidRDefault="00B06E45">
      <w:pPr>
        <w:spacing w:after="160" w:line="259" w:lineRule="auto"/>
        <w:rPr>
          <w:rFonts w:eastAsiaTheme="minorHAnsi"/>
          <w:lang w:eastAsia="en-US"/>
        </w:rPr>
      </w:pPr>
      <w:r w:rsidRPr="006039D4">
        <w:rPr>
          <w:rFonts w:eastAsiaTheme="minorHAnsi"/>
          <w:lang w:eastAsia="en-US"/>
        </w:rPr>
        <w:t xml:space="preserve">Once on their homepage choose: ‘Primary School’ and then click on the ‘Our Lady and St Oswald’s’ icon.  Orders will then be delivered to your home.  </w:t>
      </w:r>
    </w:p>
    <w:p w14:paraId="6CE31B43" w14:textId="77777777" w:rsidR="008B7DA7" w:rsidRPr="006039D4" w:rsidRDefault="00B06E45">
      <w:pPr>
        <w:spacing w:after="160" w:line="259" w:lineRule="auto"/>
        <w:rPr>
          <w:rFonts w:eastAsiaTheme="minorHAnsi"/>
          <w:lang w:eastAsia="en-US"/>
        </w:rPr>
      </w:pPr>
      <w:r w:rsidRPr="006039D4">
        <w:rPr>
          <w:rFonts w:eastAsiaTheme="minorHAnsi"/>
          <w:lang w:eastAsia="en-US"/>
        </w:rPr>
        <w:t xml:space="preserve">You can also book an appointment to visit their shop at Trinity House, Whitegate Industrial Complex, Wrexham LL13 8UQ,  by calling </w:t>
      </w:r>
      <w:hyperlink r:id="rId9" w:history="1">
        <w:r w:rsidRPr="006039D4">
          <w:rPr>
            <w:spacing w:val="14"/>
            <w:shd w:val="clear" w:color="auto" w:fill="FFFFFF"/>
          </w:rPr>
          <w:t>01978 360360</w:t>
        </w:r>
      </w:hyperlink>
      <w:r w:rsidRPr="006039D4">
        <w:t>.</w:t>
      </w:r>
    </w:p>
    <w:p w14:paraId="5F99CA41" w14:textId="79585880" w:rsidR="008B7DA7" w:rsidRPr="006039D4" w:rsidRDefault="006039D4">
      <w:pPr>
        <w:spacing w:after="200"/>
        <w:rPr>
          <w:rFonts w:eastAsia="Calibri"/>
          <w:bCs/>
          <w:lang w:val="en-US" w:eastAsia="en-US"/>
        </w:rPr>
      </w:pPr>
      <w:r>
        <w:rPr>
          <w:rFonts w:eastAsia="Calibri"/>
          <w:bCs/>
          <w:lang w:val="en-US" w:eastAsia="en-US"/>
        </w:rPr>
        <w:t>Please note that w</w:t>
      </w:r>
      <w:r w:rsidR="00B06E45" w:rsidRPr="006039D4">
        <w:rPr>
          <w:rFonts w:eastAsia="Calibri"/>
          <w:bCs/>
          <w:lang w:val="en-US" w:eastAsia="en-US"/>
        </w:rPr>
        <w:t xml:space="preserve">e also hold a small selection of </w:t>
      </w:r>
      <w:r w:rsidRPr="006039D4">
        <w:rPr>
          <w:rFonts w:eastAsia="Calibri"/>
          <w:bCs/>
          <w:lang w:val="en-US" w:eastAsia="en-US"/>
        </w:rPr>
        <w:t>preloved</w:t>
      </w:r>
      <w:r w:rsidR="00B06E45" w:rsidRPr="006039D4">
        <w:rPr>
          <w:rFonts w:eastAsia="Calibri"/>
          <w:bCs/>
          <w:lang w:val="en-US" w:eastAsia="en-US"/>
        </w:rPr>
        <w:t xml:space="preserve"> uniform which can be purchased from the school</w:t>
      </w:r>
      <w:r w:rsidRPr="006039D4">
        <w:rPr>
          <w:rFonts w:eastAsia="Calibri"/>
          <w:bCs/>
          <w:lang w:val="en-US" w:eastAsia="en-US"/>
        </w:rPr>
        <w:t xml:space="preserve"> for a nominal amount</w:t>
      </w:r>
      <w:r w:rsidR="00B06E45" w:rsidRPr="006039D4">
        <w:rPr>
          <w:rFonts w:eastAsia="Calibri"/>
          <w:bCs/>
          <w:lang w:val="en-US" w:eastAsia="en-US"/>
        </w:rPr>
        <w:t>.  Please contact the school office for further information</w:t>
      </w:r>
      <w:r>
        <w:rPr>
          <w:rFonts w:eastAsia="Calibri"/>
          <w:bCs/>
          <w:lang w:val="en-US" w:eastAsia="en-US"/>
        </w:rPr>
        <w:t xml:space="preserve"> either by email: </w:t>
      </w:r>
      <w:hyperlink r:id="rId10" w:history="1">
        <w:r w:rsidRPr="0006777A">
          <w:rPr>
            <w:rStyle w:val="Hyperlink"/>
            <w:rFonts w:eastAsia="Calibri"/>
            <w:bCs/>
            <w:lang w:val="en-US" w:eastAsia="en-US"/>
          </w:rPr>
          <w:t>admin@osoprimary.co.uk</w:t>
        </w:r>
      </w:hyperlink>
      <w:r>
        <w:rPr>
          <w:rFonts w:eastAsia="Calibri"/>
          <w:bCs/>
          <w:lang w:val="en-US" w:eastAsia="en-US"/>
        </w:rPr>
        <w:t xml:space="preserve"> or telephone: 01691 652849</w:t>
      </w:r>
      <w:bookmarkStart w:id="0" w:name="_GoBack"/>
      <w:bookmarkEnd w:id="0"/>
      <w:r w:rsidR="00B06E45" w:rsidRPr="006039D4">
        <w:rPr>
          <w:rFonts w:eastAsia="Calibri"/>
          <w:bCs/>
          <w:lang w:val="en-US" w:eastAsia="en-US"/>
        </w:rPr>
        <w:t xml:space="preserve">. </w:t>
      </w:r>
    </w:p>
    <w:p w14:paraId="29F115A1" w14:textId="77777777" w:rsidR="008B7DA7" w:rsidRDefault="008B7DA7">
      <w:pPr>
        <w:autoSpaceDE w:val="0"/>
        <w:autoSpaceDN w:val="0"/>
        <w:adjustRightInd w:val="0"/>
        <w:rPr>
          <w:rFonts w:ascii="Calibri" w:hAnsi="Calibri" w:cs="Arial-BoldMT"/>
          <w:b/>
          <w:bCs/>
          <w:color w:val="000000"/>
          <w:sz w:val="22"/>
          <w:szCs w:val="22"/>
        </w:rPr>
      </w:pPr>
    </w:p>
    <w:sectPr w:rsidR="008B7D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94" w:right="1418" w:bottom="964" w:left="119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EDA8D" w14:textId="77777777" w:rsidR="0071104C" w:rsidRDefault="0071104C">
      <w:r>
        <w:separator/>
      </w:r>
    </w:p>
  </w:endnote>
  <w:endnote w:type="continuationSeparator" w:id="0">
    <w:p w14:paraId="49CBA441" w14:textId="77777777" w:rsidR="0071104C" w:rsidRDefault="00711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swiss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C367E" w14:textId="77777777" w:rsidR="008B7DA7" w:rsidRDefault="00B06E4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8364EE" w14:textId="77777777" w:rsidR="008B7DA7" w:rsidRDefault="008B7D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A47A2" w14:textId="707077DE" w:rsidR="008B7DA7" w:rsidRDefault="00B06E4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9D4">
      <w:rPr>
        <w:rStyle w:val="PageNumber"/>
        <w:noProof/>
      </w:rPr>
      <w:t>1</w:t>
    </w:r>
    <w:r>
      <w:rPr>
        <w:rStyle w:val="PageNumber"/>
      </w:rPr>
      <w:fldChar w:fldCharType="end"/>
    </w:r>
  </w:p>
  <w:p w14:paraId="3C9DAB98" w14:textId="73898056" w:rsidR="008B7DA7" w:rsidRDefault="008B7DA7" w:rsidP="00B06E45">
    <w:pPr>
      <w:pStyle w:val="Footer"/>
      <w:ind w:right="360"/>
      <w:rPr>
        <w:rFonts w:ascii="Calibri" w:hAnsi="Calibri"/>
        <w:color w:val="80808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323A2" w14:textId="77777777" w:rsidR="008B7DA7" w:rsidRDefault="008B7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DA8CB" w14:textId="77777777" w:rsidR="0071104C" w:rsidRDefault="0071104C">
      <w:r>
        <w:separator/>
      </w:r>
    </w:p>
  </w:footnote>
  <w:footnote w:type="continuationSeparator" w:id="0">
    <w:p w14:paraId="69B1D550" w14:textId="77777777" w:rsidR="0071104C" w:rsidRDefault="00711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5C623" w14:textId="77777777" w:rsidR="008B7DA7" w:rsidRDefault="008B7D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7EB02" w14:textId="77777777" w:rsidR="008B7DA7" w:rsidRDefault="008B7D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4AFE6" w14:textId="77777777" w:rsidR="008B7DA7" w:rsidRDefault="008B7D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834A4"/>
    <w:multiLevelType w:val="hybridMultilevel"/>
    <w:tmpl w:val="8FEA8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E79CC"/>
    <w:multiLevelType w:val="hybridMultilevel"/>
    <w:tmpl w:val="C75A6E84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2114F6"/>
    <w:multiLevelType w:val="hybridMultilevel"/>
    <w:tmpl w:val="841CA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763D4"/>
    <w:multiLevelType w:val="hybridMultilevel"/>
    <w:tmpl w:val="255A7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F2829"/>
    <w:multiLevelType w:val="hybridMultilevel"/>
    <w:tmpl w:val="18828C1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BF4E2CA">
      <w:start w:val="1"/>
      <w:numFmt w:val="lowerLetter"/>
      <w:lvlText w:val="%2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032EB48">
      <w:start w:val="1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73F1DC2"/>
    <w:multiLevelType w:val="hybridMultilevel"/>
    <w:tmpl w:val="F18E6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D009D"/>
    <w:multiLevelType w:val="hybridMultilevel"/>
    <w:tmpl w:val="8AD0D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F20E0"/>
    <w:multiLevelType w:val="hybridMultilevel"/>
    <w:tmpl w:val="C7327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A7"/>
    <w:rsid w:val="00186207"/>
    <w:rsid w:val="006039D4"/>
    <w:rsid w:val="00630404"/>
    <w:rsid w:val="0071104C"/>
    <w:rsid w:val="008B7DA7"/>
    <w:rsid w:val="00B0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5CED76"/>
  <w15:chartTrackingRefBased/>
  <w15:docId w15:val="{DC6F12E2-B798-41D7-852C-C729CBE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2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6039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urschoolwear.co.u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dmin@osoprimary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01978%20360360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Templates\Document%20headed%20pap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 headed paper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 &amp; ST OSWALD’S CATHOLIC PRIMARY SCHOOL, OSWESTRY</vt:lpstr>
    </vt:vector>
  </TitlesOfParts>
  <Company>Shropshire LEA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 &amp; ST OSWALD’S CATHOLIC PRIMARY SCHOOL, OSWESTRY</dc:title>
  <dc:subject/>
  <dc:creator>Liz Gibbons</dc:creator>
  <cp:keywords/>
  <cp:lastModifiedBy>Vic</cp:lastModifiedBy>
  <cp:revision>2</cp:revision>
  <cp:lastPrinted>2012-03-27T11:21:00Z</cp:lastPrinted>
  <dcterms:created xsi:type="dcterms:W3CDTF">2026-08-13T10:22:00Z</dcterms:created>
  <dcterms:modified xsi:type="dcterms:W3CDTF">2026-08-13T10:22:00Z</dcterms:modified>
</cp:coreProperties>
</file>